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FB549" w14:textId="77777777" w:rsidR="00372AB7" w:rsidRPr="00752529" w:rsidRDefault="00372AB7" w:rsidP="00372AB7">
      <w:pPr>
        <w:tabs>
          <w:tab w:val="center" w:pos="6663"/>
        </w:tabs>
        <w:rPr>
          <w:rFonts w:ascii="Arial" w:hAnsi="Arial" w:cs="Arial"/>
          <w:sz w:val="16"/>
          <w:szCs w:val="20"/>
        </w:rPr>
      </w:pPr>
      <w:bookmarkStart w:id="0" w:name="_GoBack"/>
      <w:bookmarkEnd w:id="0"/>
    </w:p>
    <w:p w14:paraId="7F6A6225" w14:textId="77777777" w:rsidR="00A409E5" w:rsidRPr="00752529" w:rsidRDefault="00A409E5" w:rsidP="00372AB7">
      <w:pPr>
        <w:tabs>
          <w:tab w:val="center" w:pos="6663"/>
        </w:tabs>
        <w:rPr>
          <w:rFonts w:ascii="Arial" w:hAnsi="Arial" w:cs="Arial"/>
          <w:sz w:val="16"/>
          <w:szCs w:val="20"/>
        </w:rPr>
      </w:pPr>
    </w:p>
    <w:p w14:paraId="2F442CBA" w14:textId="77777777" w:rsidR="00A409E5" w:rsidRPr="00752529" w:rsidRDefault="00A409E5" w:rsidP="00372AB7">
      <w:pPr>
        <w:tabs>
          <w:tab w:val="center" w:pos="6663"/>
        </w:tabs>
        <w:rPr>
          <w:rFonts w:ascii="Arial" w:hAnsi="Arial" w:cs="Arial"/>
          <w:sz w:val="16"/>
          <w:szCs w:val="20"/>
        </w:rPr>
      </w:pPr>
    </w:p>
    <w:p w14:paraId="07005BB0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Su richiesta dell’interessato e per il solo uso da questi dichiarato (giustificativo per assenza dal lavoro da prodursi al datore di lavoro),</w:t>
      </w:r>
    </w:p>
    <w:p w14:paraId="33CA2BB5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si attesta che</w:t>
      </w:r>
    </w:p>
    <w:p w14:paraId="6DFB7E24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in data ________, dalle ore ______alle ore _____</w:t>
      </w:r>
      <w:proofErr w:type="gramStart"/>
      <w:r>
        <w:rPr>
          <w:rFonts w:ascii="Times-Roman" w:hAnsi="Times-Roman" w:cs="Times-Roman"/>
          <w:sz w:val="30"/>
          <w:szCs w:val="30"/>
        </w:rPr>
        <w:t>_ ,</w:t>
      </w:r>
      <w:proofErr w:type="gramEnd"/>
    </w:p>
    <w:p w14:paraId="64231E8A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il Sig./Dott. _______________________________________,</w:t>
      </w:r>
    </w:p>
    <w:p w14:paraId="325790E4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nato a ____________________________, il ____________</w:t>
      </w:r>
      <w:proofErr w:type="gramStart"/>
      <w:r>
        <w:rPr>
          <w:rFonts w:ascii="Times-Roman" w:hAnsi="Times-Roman" w:cs="Times-Roman"/>
          <w:sz w:val="30"/>
          <w:szCs w:val="30"/>
        </w:rPr>
        <w:t>_ ,</w:t>
      </w:r>
      <w:proofErr w:type="gramEnd"/>
    </w:p>
    <w:p w14:paraId="645E3EDC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matricola nr. __________,</w:t>
      </w:r>
    </w:p>
    <w:p w14:paraId="0E9E7B6E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70F1E7F3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-</w:t>
      </w:r>
      <w:r w:rsidRPr="00130FB4">
        <w:rPr>
          <w:rFonts w:ascii="Times-Roman" w:hAnsi="Times-Roman" w:cs="Times-Roman"/>
        </w:rPr>
        <w:t>HA SOSTENUTO L’ESAME DI</w:t>
      </w:r>
      <w:r>
        <w:rPr>
          <w:rFonts w:ascii="Times-Roman" w:hAnsi="Times-Roman" w:cs="Times-Roman"/>
          <w:sz w:val="30"/>
          <w:szCs w:val="30"/>
        </w:rPr>
        <w:t xml:space="preserve">   ____________________________________________</w:t>
      </w:r>
    </w:p>
    <w:p w14:paraId="0B5C4FF0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6F736AFF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</w:rPr>
      </w:pPr>
      <w:r w:rsidRPr="00130FB4">
        <w:rPr>
          <w:rFonts w:ascii="Times-Roman" w:hAnsi="Times-Roman" w:cs="Times-Roman"/>
        </w:rPr>
        <w:t>-HA FREQUENTATO LA LEZIONE DI</w:t>
      </w:r>
    </w:p>
    <w:p w14:paraId="39DCBD69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645B39E3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________________________________________________________</w:t>
      </w:r>
    </w:p>
    <w:p w14:paraId="1AC8A404" w14:textId="77777777" w:rsidR="00097D44" w:rsidRPr="00130FB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E48EC2C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6E9908BB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7FF0E956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Pavia, ___________________</w:t>
      </w:r>
    </w:p>
    <w:p w14:paraId="58348EBD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7354C44B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15FB7712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Il Titolare del corso</w:t>
      </w:r>
    </w:p>
    <w:p w14:paraId="6B13B0E6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</w:p>
    <w:p w14:paraId="6D764CB5" w14:textId="77777777" w:rsidR="00097D44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30"/>
          <w:szCs w:val="30"/>
        </w:rPr>
      </w:pPr>
      <w:r>
        <w:rPr>
          <w:rFonts w:ascii="Times-Roman" w:hAnsi="Times-Roman" w:cs="Times-Roman"/>
          <w:sz w:val="30"/>
          <w:szCs w:val="30"/>
        </w:rPr>
        <w:t>Prof.________________________</w:t>
      </w:r>
    </w:p>
    <w:p w14:paraId="6E699DFB" w14:textId="77777777" w:rsidR="00097D44" w:rsidRDefault="00097D44" w:rsidP="00097D44">
      <w:pPr>
        <w:rPr>
          <w:rFonts w:ascii="Times-Roman" w:hAnsi="Times-Roman" w:cs="Times-Roman"/>
          <w:sz w:val="30"/>
          <w:szCs w:val="30"/>
        </w:rPr>
      </w:pPr>
    </w:p>
    <w:p w14:paraId="64DEAB7B" w14:textId="77777777" w:rsidR="00097D44" w:rsidRDefault="00097D44" w:rsidP="00097D44">
      <w:pPr>
        <w:rPr>
          <w:rFonts w:ascii="Times-Roman" w:hAnsi="Times-Roman" w:cs="Times-Roman"/>
          <w:sz w:val="30"/>
          <w:szCs w:val="30"/>
        </w:rPr>
      </w:pPr>
    </w:p>
    <w:p w14:paraId="4D656CEB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>La presente attestazione non costituisce certificato ai sensi dell’art. 40 del DPR n. 445/2000, ma</w:t>
      </w:r>
    </w:p>
    <w:p w14:paraId="4710480A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>atto istantaneo di produzione di certezza della quale non viene conservata documentazione</w:t>
      </w:r>
    </w:p>
    <w:p w14:paraId="56A88B36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 xml:space="preserve">presso l’università e che pertanto non è suscettibile di essere sostituita </w:t>
      </w:r>
      <w:proofErr w:type="gramStart"/>
      <w:r w:rsidRPr="00A50F45">
        <w:rPr>
          <w:rFonts w:ascii="Times-Roman" w:hAnsi="Times-Roman" w:cs="Times-Roman"/>
          <w:sz w:val="20"/>
          <w:szCs w:val="20"/>
        </w:rPr>
        <w:t>dalle dichiarazione</w:t>
      </w:r>
      <w:proofErr w:type="gramEnd"/>
      <w:r w:rsidRPr="00A50F45">
        <w:rPr>
          <w:rFonts w:ascii="Times-Roman" w:hAnsi="Times-Roman" w:cs="Times-Roman"/>
          <w:sz w:val="20"/>
          <w:szCs w:val="20"/>
        </w:rPr>
        <w:t xml:space="preserve"> di cui</w:t>
      </w:r>
    </w:p>
    <w:p w14:paraId="1AF17FD2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>agli artt. 46 e 47 del dlg. N. 445/2000.</w:t>
      </w:r>
    </w:p>
    <w:p w14:paraId="3DC14FAA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 xml:space="preserve">La presente dichiarazione costituisce un’attestazione atipica </w:t>
      </w:r>
      <w:proofErr w:type="gramStart"/>
      <w:r w:rsidRPr="00A50F45">
        <w:rPr>
          <w:rFonts w:ascii="Times-Roman" w:hAnsi="Times-Roman" w:cs="Times-Roman"/>
          <w:sz w:val="20"/>
          <w:szCs w:val="20"/>
        </w:rPr>
        <w:t>ed</w:t>
      </w:r>
      <w:proofErr w:type="gramEnd"/>
      <w:r w:rsidRPr="00A50F45">
        <w:rPr>
          <w:rFonts w:ascii="Times-Roman" w:hAnsi="Times-Roman" w:cs="Times-Roman"/>
          <w:sz w:val="20"/>
          <w:szCs w:val="20"/>
        </w:rPr>
        <w:t>, in quanto tale, non risulta</w:t>
      </w:r>
    </w:p>
    <w:p w14:paraId="3C1A0553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>soggetta agli artt. 38 e seguenti del D.P.R. 445/2000.</w:t>
      </w:r>
    </w:p>
    <w:p w14:paraId="4D4B0F74" w14:textId="77777777" w:rsidR="00097D44" w:rsidRPr="00A50F45" w:rsidRDefault="00097D44" w:rsidP="00097D44">
      <w:pPr>
        <w:autoSpaceDE w:val="0"/>
        <w:autoSpaceDN w:val="0"/>
        <w:adjustRightInd w:val="0"/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>L’attestazione può essere utilizzata esclusivamente nel caso e per le finalità in essa</w:t>
      </w:r>
    </w:p>
    <w:p w14:paraId="539CA7DC" w14:textId="77777777" w:rsidR="00097D44" w:rsidRPr="00A50F45" w:rsidRDefault="00097D44" w:rsidP="00097D44">
      <w:pPr>
        <w:rPr>
          <w:rFonts w:ascii="Times-Roman" w:hAnsi="Times-Roman" w:cs="Times-Roman"/>
          <w:sz w:val="20"/>
          <w:szCs w:val="20"/>
        </w:rPr>
      </w:pPr>
      <w:r w:rsidRPr="00A50F45">
        <w:rPr>
          <w:rFonts w:ascii="Times-Roman" w:hAnsi="Times-Roman" w:cs="Times-Roman"/>
          <w:sz w:val="20"/>
          <w:szCs w:val="20"/>
        </w:rPr>
        <w:t xml:space="preserve">specificamente indicate. </w:t>
      </w:r>
      <w:proofErr w:type="gramStart"/>
      <w:r w:rsidRPr="00A50F45">
        <w:rPr>
          <w:rFonts w:ascii="Times-Roman" w:hAnsi="Times-Roman" w:cs="Times-Roman"/>
          <w:sz w:val="20"/>
          <w:szCs w:val="20"/>
        </w:rPr>
        <w:t>E’</w:t>
      </w:r>
      <w:proofErr w:type="gramEnd"/>
      <w:r w:rsidRPr="00A50F45">
        <w:rPr>
          <w:rFonts w:ascii="Times-Roman" w:hAnsi="Times-Roman" w:cs="Times-Roman"/>
          <w:sz w:val="20"/>
          <w:szCs w:val="20"/>
        </w:rPr>
        <w:t xml:space="preserve"> escluso qualsiasi diverso utilizzo.</w:t>
      </w:r>
    </w:p>
    <w:p w14:paraId="5550B5F7" w14:textId="77777777" w:rsidR="00346092" w:rsidRPr="001B76C9" w:rsidRDefault="00346092" w:rsidP="00097D44">
      <w:pPr>
        <w:tabs>
          <w:tab w:val="center" w:pos="6663"/>
        </w:tabs>
        <w:spacing w:line="360" w:lineRule="auto"/>
        <w:jc w:val="both"/>
        <w:rPr>
          <w:sz w:val="22"/>
        </w:rPr>
      </w:pPr>
    </w:p>
    <w:sectPr w:rsidR="00346092" w:rsidRPr="001B76C9" w:rsidSect="00F07D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3119" w:right="1418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57946" w14:textId="77777777" w:rsidR="003A115A" w:rsidRDefault="003A115A" w:rsidP="008D7E90">
      <w:r>
        <w:separator/>
      </w:r>
    </w:p>
  </w:endnote>
  <w:endnote w:type="continuationSeparator" w:id="0">
    <w:p w14:paraId="0666992D" w14:textId="77777777" w:rsidR="003A115A" w:rsidRDefault="003A115A" w:rsidP="008D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C11734-0666-42C6-9B82-2AB1630801D5}"/>
    <w:embedBold r:id="rId2" w:fontKey="{A1136290-1549-46EC-86C6-BFFC8B51E37F}"/>
    <w:embedItalic r:id="rId3" w:fontKey="{EC28E16C-59EF-4513-9890-6CA97F0A382A}"/>
    <w:embedBoldItalic r:id="rId4" w:fontKey="{D24C532B-FB5D-49F3-B09F-F08DCF68DB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4787D2-F48D-400E-94FE-75489F91FA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26C5752-FB6C-427B-B45C-5566943B6E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3A3F5FF-758D-4328-B1D0-F0177CEA52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CCB0C912-1320-445C-A840-5487FAD50B77}"/>
  </w:font>
  <w:font w:name="Roboto Slab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9" w:fontKey="{D60C16C9-0900-4C97-AAFE-F5D63D7469A7}"/>
    <w:embedItalic r:id="rId10" w:fontKey="{6A34E7ED-A225-49B3-86E6-D6E04B1F6820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11" w:fontKey="{DCCE01F3-A668-4B76-AD4F-E609191FE560}"/>
    <w:embedItalic r:id="rId12" w:fontKey="{D0EE34F5-08C7-4B4C-B1AB-5692232F8810}"/>
  </w:font>
  <w:font w:name="Roboto Black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3" w:fontKey="{B5E97958-0B1D-4D0C-973C-B026BAFBF9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3395870-9AFA-426B-859D-DB0F34B06FA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5" w:fontKey="{E8F7F135-377F-4D25-AB9A-BDE17CFD471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6" w:fontKey="{C348A867-4C73-482E-9F1C-8B902C1E1F63}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2A7A8" w14:textId="77777777" w:rsidR="00097D44" w:rsidRDefault="00097D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BE5FD" w14:textId="77777777" w:rsidR="00097D44" w:rsidRDefault="00097D4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086A2" w14:textId="77777777" w:rsidR="00097D44" w:rsidRDefault="00097D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855EB" w14:textId="77777777" w:rsidR="003A115A" w:rsidRDefault="003A115A" w:rsidP="008D7E90">
      <w:r>
        <w:separator/>
      </w:r>
    </w:p>
  </w:footnote>
  <w:footnote w:type="continuationSeparator" w:id="0">
    <w:p w14:paraId="1A4F1BD4" w14:textId="77777777" w:rsidR="003A115A" w:rsidRDefault="003A115A" w:rsidP="008D7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63297" w14:textId="77777777" w:rsidR="00097D44" w:rsidRDefault="00097D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A0D56" w14:textId="6E322DE9" w:rsidR="003D3987" w:rsidRDefault="00BC3BFA">
    <w:pPr>
      <w:pStyle w:val="Intestazione"/>
    </w:pPr>
    <w:r w:rsidRPr="005A6E43">
      <w:rPr>
        <w:rFonts w:ascii="Roboto" w:hAnsi="Roboto"/>
        <w:noProof/>
        <w:lang w:eastAsia="it-IT"/>
      </w:rPr>
      <w:drawing>
        <wp:inline distT="0" distB="0" distL="0" distR="0" wp14:anchorId="2DB02E7A" wp14:editId="59B0C162">
          <wp:extent cx="2819400" cy="1133475"/>
          <wp:effectExtent l="0" t="0" r="0" b="0"/>
          <wp:docPr id="234400140" name="Immagine 1" descr="../Documents/RESTYLING%20LOGO%20UNIPV/LOGO%20DIPARTIMENTI/SANITA%20PUBBLICA%20MEDICINA%20SPERIMENTALE%20E%20FORENSE/ITALIANO/N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../Documents/RESTYLING%20LOGO%20UNIPV/LOGO%20DIPARTIMENTI/SANITA%20PUBBLICA%20MEDICINA%20SPERIMENTALE%20E%20FORENSE/ITALIANO/N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AE3DE2" w14:textId="1628FC72" w:rsidR="003D3987" w:rsidRPr="00B26728" w:rsidRDefault="00A409E5" w:rsidP="00A409E5">
    <w:pPr>
      <w:pStyle w:val="SottotitoloLogoamaranto"/>
      <w:contextualSpacing/>
      <w:rPr>
        <w:rFonts w:ascii="Roboto Slab" w:hAnsi="Roboto Slab"/>
        <w:color w:val="auto"/>
        <w:sz w:val="18"/>
        <w:szCs w:val="22"/>
      </w:rPr>
    </w:pPr>
    <w:r w:rsidRPr="00B26728">
      <w:rPr>
        <w:rFonts w:ascii="Roboto Slab" w:hAnsi="Roboto Slab"/>
        <w:color w:val="auto"/>
        <w:sz w:val="18"/>
        <w:szCs w:val="22"/>
      </w:rPr>
      <w:t>Corso di Laurea</w:t>
    </w:r>
    <w:r w:rsidR="00097D44">
      <w:rPr>
        <w:rFonts w:ascii="Roboto Slab" w:hAnsi="Roboto Slab"/>
        <w:color w:val="auto"/>
        <w:sz w:val="18"/>
        <w:szCs w:val="22"/>
      </w:rPr>
      <w:t xml:space="preserve"> in </w:t>
    </w:r>
    <w:r w:rsidRPr="00B26728">
      <w:rPr>
        <w:rFonts w:ascii="Roboto Slab" w:hAnsi="Roboto Slab"/>
        <w:color w:val="auto"/>
        <w:sz w:val="18"/>
        <w:szCs w:val="22"/>
      </w:rPr>
      <w:t xml:space="preserve"> </w:t>
    </w:r>
    <w:r w:rsidR="00097D44">
      <w:rPr>
        <w:rFonts w:ascii="Roboto Slab" w:hAnsi="Roboto Slab"/>
        <w:color w:val="auto"/>
        <w:sz w:val="18"/>
        <w:szCs w:val="22"/>
      </w:rPr>
      <w:t>Scienze Motorie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864EC" w14:textId="77777777" w:rsidR="00097D44" w:rsidRDefault="00097D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FB58233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E352C0A"/>
    <w:multiLevelType w:val="hybridMultilevel"/>
    <w:tmpl w:val="8932E95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F6664B"/>
    <w:multiLevelType w:val="hybridMultilevel"/>
    <w:tmpl w:val="9B2C4C98"/>
    <w:lvl w:ilvl="0" w:tplc="5A8AF7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1D"/>
    <w:rsid w:val="000001C3"/>
    <w:rsid w:val="00006C4A"/>
    <w:rsid w:val="00007BD4"/>
    <w:rsid w:val="00013A22"/>
    <w:rsid w:val="00030032"/>
    <w:rsid w:val="00044ABA"/>
    <w:rsid w:val="00054FDD"/>
    <w:rsid w:val="0005532E"/>
    <w:rsid w:val="00056897"/>
    <w:rsid w:val="000968B1"/>
    <w:rsid w:val="00097D44"/>
    <w:rsid w:val="000C1228"/>
    <w:rsid w:val="000E42B5"/>
    <w:rsid w:val="000F39D0"/>
    <w:rsid w:val="001221D9"/>
    <w:rsid w:val="00141BD9"/>
    <w:rsid w:val="00141C43"/>
    <w:rsid w:val="00153B8B"/>
    <w:rsid w:val="00157A31"/>
    <w:rsid w:val="00166FBB"/>
    <w:rsid w:val="001A3A09"/>
    <w:rsid w:val="001A68F1"/>
    <w:rsid w:val="001A6B0A"/>
    <w:rsid w:val="001B76C9"/>
    <w:rsid w:val="00216FE0"/>
    <w:rsid w:val="00232514"/>
    <w:rsid w:val="0025684F"/>
    <w:rsid w:val="002D1676"/>
    <w:rsid w:val="002F55C8"/>
    <w:rsid w:val="00333242"/>
    <w:rsid w:val="00344F0E"/>
    <w:rsid w:val="00346092"/>
    <w:rsid w:val="00372AB7"/>
    <w:rsid w:val="00387825"/>
    <w:rsid w:val="003927EF"/>
    <w:rsid w:val="003A115A"/>
    <w:rsid w:val="003D3987"/>
    <w:rsid w:val="003D3F64"/>
    <w:rsid w:val="003D4E0D"/>
    <w:rsid w:val="003D5240"/>
    <w:rsid w:val="003D58BA"/>
    <w:rsid w:val="00426A69"/>
    <w:rsid w:val="00434E71"/>
    <w:rsid w:val="00471F6A"/>
    <w:rsid w:val="004A17EC"/>
    <w:rsid w:val="004B510A"/>
    <w:rsid w:val="004F06B0"/>
    <w:rsid w:val="00520856"/>
    <w:rsid w:val="005219EC"/>
    <w:rsid w:val="005A35A1"/>
    <w:rsid w:val="006000FA"/>
    <w:rsid w:val="00632AB8"/>
    <w:rsid w:val="00642BD8"/>
    <w:rsid w:val="00666A23"/>
    <w:rsid w:val="00670AED"/>
    <w:rsid w:val="0068211F"/>
    <w:rsid w:val="006E2FFA"/>
    <w:rsid w:val="007234CF"/>
    <w:rsid w:val="00733151"/>
    <w:rsid w:val="00747CF2"/>
    <w:rsid w:val="00752529"/>
    <w:rsid w:val="007D58A3"/>
    <w:rsid w:val="007F17C1"/>
    <w:rsid w:val="00807E59"/>
    <w:rsid w:val="00807E6C"/>
    <w:rsid w:val="0081186B"/>
    <w:rsid w:val="00824B04"/>
    <w:rsid w:val="00837516"/>
    <w:rsid w:val="00857BF6"/>
    <w:rsid w:val="008635D4"/>
    <w:rsid w:val="008C1407"/>
    <w:rsid w:val="008D7E90"/>
    <w:rsid w:val="008E4E32"/>
    <w:rsid w:val="009162DC"/>
    <w:rsid w:val="00923BB4"/>
    <w:rsid w:val="009278B1"/>
    <w:rsid w:val="009463E7"/>
    <w:rsid w:val="009709BA"/>
    <w:rsid w:val="00971B32"/>
    <w:rsid w:val="00983E14"/>
    <w:rsid w:val="009A1937"/>
    <w:rsid w:val="009C0CA0"/>
    <w:rsid w:val="009E042C"/>
    <w:rsid w:val="009F04F5"/>
    <w:rsid w:val="009F2312"/>
    <w:rsid w:val="00A05C16"/>
    <w:rsid w:val="00A20B22"/>
    <w:rsid w:val="00A252A2"/>
    <w:rsid w:val="00A34B04"/>
    <w:rsid w:val="00A409E5"/>
    <w:rsid w:val="00A47D8A"/>
    <w:rsid w:val="00A535B5"/>
    <w:rsid w:val="00A6636F"/>
    <w:rsid w:val="00A72C3B"/>
    <w:rsid w:val="00AB35DF"/>
    <w:rsid w:val="00B15CDF"/>
    <w:rsid w:val="00B21DB2"/>
    <w:rsid w:val="00B26728"/>
    <w:rsid w:val="00B4798D"/>
    <w:rsid w:val="00B9135D"/>
    <w:rsid w:val="00BA074E"/>
    <w:rsid w:val="00BB1155"/>
    <w:rsid w:val="00BC3BFA"/>
    <w:rsid w:val="00C30724"/>
    <w:rsid w:val="00C50CB0"/>
    <w:rsid w:val="00C70D53"/>
    <w:rsid w:val="00C82682"/>
    <w:rsid w:val="00CB0C13"/>
    <w:rsid w:val="00CB3FAD"/>
    <w:rsid w:val="00CB501D"/>
    <w:rsid w:val="00CE01D2"/>
    <w:rsid w:val="00CE4644"/>
    <w:rsid w:val="00CF62A3"/>
    <w:rsid w:val="00D50719"/>
    <w:rsid w:val="00D53612"/>
    <w:rsid w:val="00D541FE"/>
    <w:rsid w:val="00D608DD"/>
    <w:rsid w:val="00D82557"/>
    <w:rsid w:val="00DF0C64"/>
    <w:rsid w:val="00E4137B"/>
    <w:rsid w:val="00E60E76"/>
    <w:rsid w:val="00E70B10"/>
    <w:rsid w:val="00EB1FE3"/>
    <w:rsid w:val="00ED1306"/>
    <w:rsid w:val="00ED34BE"/>
    <w:rsid w:val="00F07D2F"/>
    <w:rsid w:val="00F16C8D"/>
    <w:rsid w:val="00F46781"/>
    <w:rsid w:val="00F4783C"/>
    <w:rsid w:val="00FA7C28"/>
    <w:rsid w:val="00FB2BE3"/>
    <w:rsid w:val="00FB5D3C"/>
    <w:rsid w:val="00FD0ED4"/>
    <w:rsid w:val="00FD11B9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F88F1"/>
  <w15:docId w15:val="{CA6B89F9-6F24-42CD-B269-776867AD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 Slab" w:eastAsia="Times New Roman" w:hAnsi="Roboto Slab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72AB7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A68F1"/>
    <w:pPr>
      <w:keepNext/>
      <w:keepLines/>
      <w:spacing w:before="240" w:line="259" w:lineRule="auto"/>
      <w:jc w:val="both"/>
      <w:outlineLvl w:val="0"/>
    </w:pPr>
    <w:rPr>
      <w:rFonts w:ascii="Roboto" w:hAnsi="Roboto"/>
      <w:color w:val="D2305A"/>
      <w:sz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1A68F1"/>
    <w:pPr>
      <w:keepNext/>
      <w:keepLines/>
      <w:spacing w:before="40" w:line="259" w:lineRule="auto"/>
      <w:jc w:val="both"/>
      <w:outlineLvl w:val="1"/>
    </w:pPr>
    <w:rPr>
      <w:rFonts w:ascii="Roboto" w:hAnsi="Roboto"/>
      <w:color w:val="D2305A"/>
      <w:sz w:val="28"/>
      <w:szCs w:val="28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2"/>
    </w:pPr>
    <w:rPr>
      <w:rFonts w:ascii="Roboto" w:hAnsi="Roboto"/>
      <w:color w:val="BD284F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3"/>
    </w:pPr>
    <w:rPr>
      <w:rFonts w:ascii="Roboto" w:hAnsi="Roboto"/>
      <w:i/>
      <w:iCs/>
      <w:color w:val="D8496E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4"/>
    </w:pPr>
    <w:rPr>
      <w:rFonts w:ascii="Roboto" w:hAnsi="Roboto"/>
      <w:color w:val="D8496E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5"/>
    </w:pPr>
    <w:rPr>
      <w:rFonts w:ascii="Roboto" w:hAnsi="Roboto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6"/>
    </w:pPr>
    <w:rPr>
      <w:rFonts w:ascii="Roboto" w:hAnsi="Roboto"/>
      <w:i/>
      <w:iCs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7"/>
    </w:pPr>
    <w:rPr>
      <w:rFonts w:ascii="Roboto" w:hAnsi="Roboto"/>
      <w:color w:val="D2305A"/>
      <w:sz w:val="21"/>
      <w:szCs w:val="21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68F1"/>
    <w:pPr>
      <w:keepNext/>
      <w:keepLines/>
      <w:spacing w:before="40" w:line="259" w:lineRule="auto"/>
      <w:jc w:val="both"/>
      <w:outlineLvl w:val="8"/>
    </w:pPr>
    <w:rPr>
      <w:rFonts w:ascii="Roboto" w:hAnsi="Roboto"/>
      <w:i/>
      <w:iCs/>
      <w:color w:val="D2305A"/>
      <w:sz w:val="21"/>
      <w:szCs w:val="21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D7E90"/>
    <w:pPr>
      <w:tabs>
        <w:tab w:val="center" w:pos="4819"/>
        <w:tab w:val="right" w:pos="9638"/>
      </w:tabs>
      <w:jc w:val="both"/>
    </w:pPr>
    <w:rPr>
      <w:rFonts w:ascii="Roboto Slab" w:hAnsi="Roboto Slab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8D7E90"/>
  </w:style>
  <w:style w:type="paragraph" w:styleId="Pidipagina">
    <w:name w:val="footer"/>
    <w:basedOn w:val="Normale"/>
    <w:link w:val="PidipaginaCarattere"/>
    <w:uiPriority w:val="99"/>
    <w:unhideWhenUsed/>
    <w:rsid w:val="008D7E90"/>
    <w:pPr>
      <w:tabs>
        <w:tab w:val="center" w:pos="4819"/>
        <w:tab w:val="right" w:pos="9638"/>
      </w:tabs>
      <w:jc w:val="both"/>
    </w:pPr>
    <w:rPr>
      <w:rFonts w:ascii="Roboto Slab" w:hAnsi="Roboto Slab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7E90"/>
  </w:style>
  <w:style w:type="paragraph" w:customStyle="1" w:styleId="SottotitoloLogoamaranto">
    <w:name w:val="Sottotitolo Logo amaranto"/>
    <w:basedOn w:val="Normale"/>
    <w:link w:val="SottotitoloLogoamarantoCarattere"/>
    <w:rsid w:val="009709BA"/>
    <w:pPr>
      <w:tabs>
        <w:tab w:val="right" w:pos="9638"/>
      </w:tabs>
      <w:spacing w:before="120"/>
      <w:ind w:left="851"/>
    </w:pPr>
    <w:rPr>
      <w:rFonts w:ascii="Roboto Black" w:hAnsi="Roboto Black"/>
      <w:noProof/>
      <w:color w:val="B1264A"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C43"/>
    <w:pPr>
      <w:jc w:val="both"/>
    </w:pPr>
    <w:rPr>
      <w:rFonts w:ascii="Segoe UI" w:hAnsi="Segoe UI" w:cs="Segoe UI"/>
      <w:sz w:val="18"/>
      <w:szCs w:val="18"/>
      <w:lang w:eastAsia="en-US"/>
    </w:rPr>
  </w:style>
  <w:style w:type="character" w:customStyle="1" w:styleId="SottotitoloLogoamarantoCarattere">
    <w:name w:val="Sottotitolo Logo amaranto Carattere"/>
    <w:link w:val="SottotitoloLogoamaranto"/>
    <w:rsid w:val="009709BA"/>
    <w:rPr>
      <w:rFonts w:ascii="Roboto Black" w:hAnsi="Roboto Black" w:cs="Times New Roman"/>
      <w:noProof/>
      <w:color w:val="B1264A"/>
      <w:sz w:val="20"/>
      <w:szCs w:val="20"/>
    </w:rPr>
  </w:style>
  <w:style w:type="character" w:customStyle="1" w:styleId="TestofumettoCarattere">
    <w:name w:val="Testo fumetto Carattere"/>
    <w:link w:val="Testofumetto"/>
    <w:uiPriority w:val="99"/>
    <w:semiHidden/>
    <w:rsid w:val="00141C43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1A68F1"/>
    <w:rPr>
      <w:rFonts w:ascii="Roboto" w:eastAsia="Times New Roman" w:hAnsi="Roboto" w:cs="Times New Roman"/>
      <w:color w:val="D2305A"/>
      <w:sz w:val="32"/>
      <w:szCs w:val="32"/>
    </w:rPr>
  </w:style>
  <w:style w:type="character" w:customStyle="1" w:styleId="Titolo2Carattere">
    <w:name w:val="Titolo 2 Carattere"/>
    <w:link w:val="Titolo2"/>
    <w:semiHidden/>
    <w:rsid w:val="001A68F1"/>
    <w:rPr>
      <w:rFonts w:ascii="Roboto" w:eastAsia="Times New Roman" w:hAnsi="Roboto" w:cs="Times New Roman"/>
      <w:color w:val="D2305A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68F1"/>
    <w:pPr>
      <w:contextualSpacing/>
      <w:jc w:val="both"/>
    </w:pPr>
    <w:rPr>
      <w:rFonts w:ascii="Roboto" w:hAnsi="Roboto"/>
      <w:spacing w:val="-10"/>
      <w:sz w:val="56"/>
      <w:szCs w:val="56"/>
      <w:lang w:eastAsia="en-US"/>
    </w:rPr>
  </w:style>
  <w:style w:type="character" w:customStyle="1" w:styleId="TitoloCarattere">
    <w:name w:val="Titolo Carattere"/>
    <w:link w:val="Titolo"/>
    <w:uiPriority w:val="10"/>
    <w:rsid w:val="001A68F1"/>
    <w:rPr>
      <w:rFonts w:ascii="Roboto" w:eastAsia="Times New Roman" w:hAnsi="Roboto" w:cs="Times New Roman"/>
      <w:spacing w:val="-10"/>
      <w:sz w:val="56"/>
      <w:szCs w:val="56"/>
    </w:rPr>
  </w:style>
  <w:style w:type="character" w:customStyle="1" w:styleId="Titolo3Carattere">
    <w:name w:val="Titolo 3 Carattere"/>
    <w:link w:val="Titolo3"/>
    <w:uiPriority w:val="9"/>
    <w:semiHidden/>
    <w:rsid w:val="001A68F1"/>
    <w:rPr>
      <w:rFonts w:ascii="Roboto" w:eastAsia="Times New Roman" w:hAnsi="Roboto" w:cs="Times New Roman"/>
      <w:color w:val="BD284F"/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rsid w:val="001A68F1"/>
    <w:rPr>
      <w:rFonts w:ascii="Roboto" w:eastAsia="Times New Roman" w:hAnsi="Roboto" w:cs="Times New Roman"/>
      <w:i/>
      <w:iCs/>
      <w:color w:val="D8496E"/>
    </w:rPr>
  </w:style>
  <w:style w:type="character" w:customStyle="1" w:styleId="Titolo5Carattere">
    <w:name w:val="Titolo 5 Carattere"/>
    <w:link w:val="Titolo5"/>
    <w:uiPriority w:val="9"/>
    <w:semiHidden/>
    <w:rsid w:val="001A68F1"/>
    <w:rPr>
      <w:rFonts w:ascii="Roboto" w:eastAsia="Times New Roman" w:hAnsi="Roboto" w:cs="Times New Roman"/>
      <w:color w:val="D8496E"/>
    </w:rPr>
  </w:style>
  <w:style w:type="character" w:customStyle="1" w:styleId="Titolo6Carattere">
    <w:name w:val="Titolo 6 Carattere"/>
    <w:link w:val="Titolo6"/>
    <w:uiPriority w:val="9"/>
    <w:semiHidden/>
    <w:rsid w:val="001A68F1"/>
    <w:rPr>
      <w:rFonts w:ascii="Roboto" w:eastAsia="Times New Roman" w:hAnsi="Roboto" w:cs="Times New Roman"/>
    </w:rPr>
  </w:style>
  <w:style w:type="character" w:customStyle="1" w:styleId="Titolo7Carattere">
    <w:name w:val="Titolo 7 Carattere"/>
    <w:link w:val="Titolo7"/>
    <w:uiPriority w:val="9"/>
    <w:semiHidden/>
    <w:rsid w:val="001A68F1"/>
    <w:rPr>
      <w:rFonts w:ascii="Roboto" w:eastAsia="Times New Roman" w:hAnsi="Roboto" w:cs="Times New Roman"/>
      <w:i/>
      <w:iCs/>
    </w:rPr>
  </w:style>
  <w:style w:type="character" w:customStyle="1" w:styleId="Titolo8Carattere">
    <w:name w:val="Titolo 8 Carattere"/>
    <w:link w:val="Titolo8"/>
    <w:uiPriority w:val="9"/>
    <w:semiHidden/>
    <w:rsid w:val="001A68F1"/>
    <w:rPr>
      <w:rFonts w:ascii="Roboto" w:eastAsia="Times New Roman" w:hAnsi="Roboto" w:cs="Times New Roman"/>
      <w:color w:val="D2305A"/>
      <w:sz w:val="21"/>
      <w:szCs w:val="21"/>
    </w:rPr>
  </w:style>
  <w:style w:type="character" w:customStyle="1" w:styleId="Titolo9Carattere">
    <w:name w:val="Titolo 9 Carattere"/>
    <w:link w:val="Titolo9"/>
    <w:uiPriority w:val="9"/>
    <w:semiHidden/>
    <w:rsid w:val="001A68F1"/>
    <w:rPr>
      <w:rFonts w:ascii="Roboto" w:eastAsia="Times New Roman" w:hAnsi="Roboto" w:cs="Times New Roman"/>
      <w:i/>
      <w:iCs/>
      <w:color w:val="D2305A"/>
      <w:sz w:val="21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A68F1"/>
    <w:pPr>
      <w:spacing w:after="200"/>
      <w:jc w:val="both"/>
    </w:pPr>
    <w:rPr>
      <w:rFonts w:ascii="Roboto Slab" w:hAnsi="Roboto Slab"/>
      <w:i/>
      <w:iCs/>
      <w:color w:val="233C91"/>
      <w:sz w:val="18"/>
      <w:szCs w:val="18"/>
      <w:lang w:eastAsia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68F1"/>
    <w:pPr>
      <w:numPr>
        <w:ilvl w:val="1"/>
      </w:numPr>
      <w:spacing w:after="160" w:line="259" w:lineRule="auto"/>
      <w:jc w:val="both"/>
    </w:pPr>
    <w:rPr>
      <w:rFonts w:ascii="Roboto Slab" w:hAnsi="Roboto Slab"/>
      <w:color w:val="DD6181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link w:val="Sottotitolo"/>
    <w:uiPriority w:val="11"/>
    <w:rsid w:val="001A68F1"/>
    <w:rPr>
      <w:color w:val="DD6181"/>
      <w:spacing w:val="15"/>
    </w:rPr>
  </w:style>
  <w:style w:type="character" w:styleId="Enfasigrassetto">
    <w:name w:val="Strong"/>
    <w:uiPriority w:val="22"/>
    <w:qFormat/>
    <w:rsid w:val="001A68F1"/>
    <w:rPr>
      <w:b/>
      <w:bCs/>
      <w:color w:val="auto"/>
    </w:rPr>
  </w:style>
  <w:style w:type="character" w:styleId="Enfasicorsivo">
    <w:name w:val="Emphasis"/>
    <w:uiPriority w:val="20"/>
    <w:qFormat/>
    <w:rsid w:val="001A68F1"/>
    <w:rPr>
      <w:i/>
      <w:iCs/>
      <w:color w:val="auto"/>
    </w:rPr>
  </w:style>
  <w:style w:type="paragraph" w:styleId="Nessunaspaziatura">
    <w:name w:val="No Spacing"/>
    <w:uiPriority w:val="1"/>
    <w:qFormat/>
    <w:rsid w:val="001A68F1"/>
    <w:rPr>
      <w:sz w:val="22"/>
      <w:szCs w:val="22"/>
      <w:lang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A68F1"/>
    <w:pPr>
      <w:spacing w:before="200" w:after="160" w:line="259" w:lineRule="auto"/>
      <w:ind w:left="864" w:right="864"/>
      <w:jc w:val="both"/>
    </w:pPr>
    <w:rPr>
      <w:rFonts w:ascii="Roboto Slab" w:hAnsi="Roboto Slab"/>
      <w:i/>
      <w:iCs/>
      <w:color w:val="D8496E"/>
      <w:sz w:val="22"/>
      <w:szCs w:val="22"/>
      <w:lang w:eastAsia="en-US"/>
    </w:rPr>
  </w:style>
  <w:style w:type="character" w:customStyle="1" w:styleId="CitazioneCarattere">
    <w:name w:val="Citazione Carattere"/>
    <w:link w:val="Citazione"/>
    <w:uiPriority w:val="29"/>
    <w:rsid w:val="001A68F1"/>
    <w:rPr>
      <w:i/>
      <w:iCs/>
      <w:color w:val="D8496E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68F1"/>
    <w:pPr>
      <w:pBdr>
        <w:top w:val="single" w:sz="4" w:space="10" w:color="D8496E"/>
        <w:bottom w:val="single" w:sz="4" w:space="10" w:color="D8496E"/>
      </w:pBdr>
      <w:spacing w:before="360" w:after="360" w:line="259" w:lineRule="auto"/>
      <w:ind w:left="864" w:right="864"/>
      <w:jc w:val="center"/>
    </w:pPr>
    <w:rPr>
      <w:rFonts w:ascii="Roboto Slab" w:hAnsi="Roboto Slab"/>
      <w:i/>
      <w:iCs/>
      <w:color w:val="D8496E"/>
      <w:sz w:val="22"/>
      <w:szCs w:val="22"/>
      <w:lang w:eastAsia="en-US"/>
    </w:rPr>
  </w:style>
  <w:style w:type="character" w:customStyle="1" w:styleId="CitazioneintensaCarattere">
    <w:name w:val="Citazione intensa Carattere"/>
    <w:link w:val="Citazioneintensa"/>
    <w:uiPriority w:val="30"/>
    <w:rsid w:val="001A68F1"/>
    <w:rPr>
      <w:i/>
      <w:iCs/>
      <w:color w:val="D8496E"/>
    </w:rPr>
  </w:style>
  <w:style w:type="character" w:styleId="Enfasidelicata">
    <w:name w:val="Subtle Emphasis"/>
    <w:uiPriority w:val="19"/>
    <w:qFormat/>
    <w:rsid w:val="001A68F1"/>
    <w:rPr>
      <w:i/>
      <w:iCs/>
      <w:color w:val="D8496E"/>
    </w:rPr>
  </w:style>
  <w:style w:type="character" w:styleId="Enfasiintensa">
    <w:name w:val="Intense Emphasis"/>
    <w:uiPriority w:val="21"/>
    <w:qFormat/>
    <w:rsid w:val="001A68F1"/>
    <w:rPr>
      <w:b/>
      <w:bCs/>
      <w:i/>
      <w:iCs/>
      <w:color w:val="auto"/>
    </w:rPr>
  </w:style>
  <w:style w:type="character" w:styleId="Riferimentodelicato">
    <w:name w:val="Subtle Reference"/>
    <w:uiPriority w:val="31"/>
    <w:qFormat/>
    <w:rsid w:val="001A68F1"/>
    <w:rPr>
      <w:smallCaps/>
      <w:color w:val="D8496E"/>
    </w:rPr>
  </w:style>
  <w:style w:type="character" w:styleId="Riferimentointenso">
    <w:name w:val="Intense Reference"/>
    <w:uiPriority w:val="32"/>
    <w:qFormat/>
    <w:rsid w:val="001A68F1"/>
    <w:rPr>
      <w:b/>
      <w:bCs/>
      <w:smallCaps/>
      <w:color w:val="D8496E"/>
      <w:spacing w:val="5"/>
    </w:rPr>
  </w:style>
  <w:style w:type="character" w:styleId="Titolodellibro">
    <w:name w:val="Book Title"/>
    <w:uiPriority w:val="33"/>
    <w:qFormat/>
    <w:rsid w:val="001A68F1"/>
    <w:rPr>
      <w:b/>
      <w:bCs/>
      <w:i/>
      <w:iC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A68F1"/>
    <w:pPr>
      <w:outlineLvl w:val="9"/>
    </w:pPr>
  </w:style>
  <w:style w:type="paragraph" w:customStyle="1" w:styleId="PiedipaginaUnipv">
    <w:name w:val="Pie di pagina Unipv"/>
    <w:basedOn w:val="Pidipagina"/>
    <w:link w:val="PiedipaginaUnipvCarattere"/>
    <w:qFormat/>
    <w:rsid w:val="009709BA"/>
    <w:pPr>
      <w:jc w:val="left"/>
    </w:pPr>
    <w:rPr>
      <w:noProof/>
      <w:color w:val="B1264A"/>
      <w:sz w:val="20"/>
    </w:rPr>
  </w:style>
  <w:style w:type="character" w:customStyle="1" w:styleId="PiedipaginaUnipvCarattere">
    <w:name w:val="Pie di pagina Unipv Carattere"/>
    <w:link w:val="PiedipaginaUnipv"/>
    <w:rsid w:val="009709BA"/>
    <w:rPr>
      <w:noProof/>
      <w:color w:val="B1264A"/>
      <w:sz w:val="20"/>
    </w:rPr>
  </w:style>
  <w:style w:type="table" w:styleId="Grigliatabella">
    <w:name w:val="Table Grid"/>
    <w:basedOn w:val="Tabellanormale"/>
    <w:uiPriority w:val="59"/>
    <w:rsid w:val="0034609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link w:val="Rientrocorpodeltesto2Carattere"/>
    <w:semiHidden/>
    <w:unhideWhenUsed/>
    <w:rsid w:val="00387825"/>
    <w:pPr>
      <w:spacing w:line="360" w:lineRule="auto"/>
      <w:ind w:firstLine="1418"/>
      <w:jc w:val="both"/>
    </w:pPr>
    <w:rPr>
      <w:rFonts w:ascii="Comic Sans MS" w:hAnsi="Comic Sans MS"/>
      <w:szCs w:val="21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87825"/>
    <w:rPr>
      <w:rFonts w:ascii="Comic Sans MS" w:hAnsi="Comic Sans MS"/>
      <w:sz w:val="24"/>
      <w:szCs w:val="21"/>
    </w:rPr>
  </w:style>
  <w:style w:type="paragraph" w:styleId="NormaleWeb">
    <w:name w:val="Normal (Web)"/>
    <w:basedOn w:val="Normale"/>
    <w:semiHidden/>
    <w:unhideWhenUsed/>
    <w:rsid w:val="00372AB7"/>
    <w:pPr>
      <w:spacing w:before="100" w:beforeAutospacing="1" w:after="100" w:afterAutospacing="1"/>
    </w:pPr>
  </w:style>
  <w:style w:type="paragraph" w:customStyle="1" w:styleId="testo">
    <w:name w:val="testo"/>
    <w:rsid w:val="00372AB7"/>
    <w:pPr>
      <w:suppressAutoHyphens/>
      <w:spacing w:after="120" w:line="360" w:lineRule="auto"/>
      <w:jc w:val="both"/>
    </w:pPr>
    <w:rPr>
      <w:rFonts w:ascii="Garamond" w:hAnsi="Garamond"/>
      <w:sz w:val="24"/>
    </w:rPr>
  </w:style>
  <w:style w:type="paragraph" w:styleId="Paragrafoelenco">
    <w:name w:val="List Paragraph"/>
    <w:basedOn w:val="Normale"/>
    <w:uiPriority w:val="34"/>
    <w:qFormat/>
    <w:rsid w:val="00A535B5"/>
    <w:pPr>
      <w:ind w:left="720"/>
      <w:contextualSpacing/>
    </w:pPr>
    <w:rPr>
      <w:rFonts w:asciiTheme="minorHAnsi" w:eastAsiaTheme="minorEastAsia" w:hAnsiTheme="minorHAnsi" w:cstheme="minorBidi"/>
      <w:lang w:eastAsia="zh-CN"/>
    </w:rPr>
  </w:style>
  <w:style w:type="paragraph" w:customStyle="1" w:styleId="gmail-msolistparagraph">
    <w:name w:val="gmail-msolistparagraph"/>
    <w:basedOn w:val="Normale"/>
    <w:rsid w:val="001B76C9"/>
    <w:pPr>
      <w:spacing w:before="100" w:beforeAutospacing="1" w:after="100" w:afterAutospacing="1"/>
    </w:pPr>
    <w:rPr>
      <w:rFonts w:eastAsiaTheme="minorHAnsi"/>
    </w:rPr>
  </w:style>
  <w:style w:type="character" w:styleId="Collegamentoipertestuale">
    <w:name w:val="Hyperlink"/>
    <w:basedOn w:val="Carpredefinitoparagrafo"/>
    <w:uiPriority w:val="99"/>
    <w:unhideWhenUsed/>
    <w:rsid w:val="00426A69"/>
    <w:rPr>
      <w:color w:val="B87385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26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atella\AppData\Roaming\Microsoft\Templates\nuova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Colori Unipv">
      <a:dk1>
        <a:srgbClr val="B1264A"/>
      </a:dk1>
      <a:lt1>
        <a:sysClr val="window" lastClr="FFFFFF"/>
      </a:lt1>
      <a:dk2>
        <a:srgbClr val="233C91"/>
      </a:dk2>
      <a:lt2>
        <a:srgbClr val="E7E6E6"/>
      </a:lt2>
      <a:accent1>
        <a:srgbClr val="B1264A"/>
      </a:accent1>
      <a:accent2>
        <a:srgbClr val="B87385"/>
      </a:accent2>
      <a:accent3>
        <a:srgbClr val="233C91"/>
      </a:accent3>
      <a:accent4>
        <a:srgbClr val="717EA8"/>
      </a:accent4>
      <a:accent5>
        <a:srgbClr val="10110D"/>
      </a:accent5>
      <a:accent6>
        <a:srgbClr val="686866"/>
      </a:accent6>
      <a:hlink>
        <a:srgbClr val="B87385"/>
      </a:hlink>
      <a:folHlink>
        <a:srgbClr val="954F72"/>
      </a:folHlink>
    </a:clrScheme>
    <a:fontScheme name="Unipv">
      <a:majorFont>
        <a:latin typeface="Roboto"/>
        <a:ea typeface=""/>
        <a:cs typeface=""/>
      </a:majorFont>
      <a:minorFont>
        <a:latin typeface="Roboto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0822c41-9bdf-4bbf-86cc-51bb812c0d48}" enabled="0" method="" siteId="{a0822c41-9bdf-4bbf-86cc-51bb812c0d4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nuova CARTA INTESTATA.dotx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</dc:creator>
  <cp:lastModifiedBy>Simone Melani</cp:lastModifiedBy>
  <cp:revision>2</cp:revision>
  <cp:lastPrinted>2023-01-26T09:17:00Z</cp:lastPrinted>
  <dcterms:created xsi:type="dcterms:W3CDTF">2025-02-11T08:36:00Z</dcterms:created>
  <dcterms:modified xsi:type="dcterms:W3CDTF">2025-02-11T08:36:00Z</dcterms:modified>
</cp:coreProperties>
</file>